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07556" w:rsidRDefault="00D07556" w:rsidP="007B2874">
      <w:pPr>
        <w:jc w:val="center"/>
      </w:pPr>
    </w:p>
    <w:p w:rsidR="00D07556" w:rsidRDefault="00D07556" w:rsidP="007B2874">
      <w:pPr>
        <w:jc w:val="center"/>
      </w:pPr>
    </w:p>
    <w:p w:rsidR="00D07556" w:rsidRDefault="00D07556" w:rsidP="007B2874">
      <w:pPr>
        <w:jc w:val="center"/>
      </w:pPr>
    </w:p>
    <w:p w:rsidR="00D07556" w:rsidRDefault="00D07556" w:rsidP="007B2874">
      <w:pPr>
        <w:jc w:val="center"/>
      </w:pPr>
    </w:p>
    <w:p w:rsidR="00D07556" w:rsidRDefault="00D07556" w:rsidP="007B2874">
      <w:pPr>
        <w:jc w:val="center"/>
      </w:pPr>
    </w:p>
    <w:p w:rsidR="00D07556" w:rsidRDefault="00D07556" w:rsidP="007B2874">
      <w:pPr>
        <w:jc w:val="center"/>
      </w:pPr>
      <w:r>
        <w:t>Примерное двухнедельное меню горячих школьных обедов для организации питания детей в МБОУ «Нурлатская основная общеобразовательная школа Буинского  муниципального  района Республики Татарстан»</w:t>
      </w:r>
    </w:p>
    <w:p w:rsidR="00D07556" w:rsidRDefault="00D07556" w:rsidP="007B2874">
      <w:pPr>
        <w:tabs>
          <w:tab w:val="left" w:pos="9735"/>
        </w:tabs>
      </w:pPr>
      <w:r>
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</w:r>
    </w:p>
    <w:tbl>
      <w:tblPr>
        <w:tblW w:w="151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675"/>
        <w:gridCol w:w="3549"/>
        <w:gridCol w:w="987"/>
        <w:gridCol w:w="802"/>
        <w:gridCol w:w="885"/>
        <w:gridCol w:w="723"/>
        <w:gridCol w:w="1134"/>
        <w:gridCol w:w="709"/>
        <w:gridCol w:w="850"/>
        <w:gridCol w:w="709"/>
        <w:gridCol w:w="709"/>
        <w:gridCol w:w="850"/>
        <w:gridCol w:w="851"/>
        <w:gridCol w:w="850"/>
        <w:gridCol w:w="851"/>
      </w:tblGrid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№ рец.</w:t>
            </w: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Наименование блюд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Выход,г.</w:t>
            </w:r>
          </w:p>
        </w:tc>
        <w:tc>
          <w:tcPr>
            <w:tcW w:w="2410" w:type="dxa"/>
            <w:gridSpan w:val="3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Пищевые вещества,(г)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Энерг.цен.(ккал)</w:t>
            </w:r>
          </w:p>
        </w:tc>
        <w:tc>
          <w:tcPr>
            <w:tcW w:w="2977" w:type="dxa"/>
            <w:gridSpan w:val="4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Витамины(мг)</w:t>
            </w:r>
          </w:p>
        </w:tc>
        <w:tc>
          <w:tcPr>
            <w:tcW w:w="3402" w:type="dxa"/>
            <w:gridSpan w:val="4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Минеральные вещества(мг)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 xml:space="preserve">Белки 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 xml:space="preserve">Жиры 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Углев.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В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А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С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Е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  <w:rPr>
                <w:lang w:val="en-US"/>
              </w:rPr>
            </w:pPr>
            <w:r w:rsidRPr="00F46BD5">
              <w:rPr>
                <w:lang w:val="en-US"/>
              </w:rPr>
              <w:t>Ca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  <w:rPr>
                <w:lang w:val="en-US"/>
              </w:rPr>
            </w:pPr>
            <w:r w:rsidRPr="00F46BD5">
              <w:rPr>
                <w:lang w:val="en-US"/>
              </w:rPr>
              <w:t>P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  <w:rPr>
                <w:lang w:val="en-US"/>
              </w:rPr>
            </w:pPr>
            <w:r w:rsidRPr="00F46BD5">
              <w:rPr>
                <w:lang w:val="en-US"/>
              </w:rPr>
              <w:t>Mg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rPr>
                <w:lang w:val="en-US"/>
              </w:rPr>
              <w:t>Fe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 день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  <w:rPr>
                <w:lang w:val="en-US"/>
              </w:rPr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  <w:rPr>
                <w:lang w:val="en-US"/>
              </w:rPr>
            </w:pP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Каша гречневое рассыпчатое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200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4,76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5,30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25,55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168,97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0,02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2,62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33,03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112,80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37,24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3,05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Хлеб пшеничный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1/30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2,43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0,36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12,60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63,36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0,06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0,50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11,10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19,50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4,20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0,27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 xml:space="preserve">Чай с сахаром 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200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0,20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15,04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60,96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0,01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0,10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5,25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8,25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4,40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0,87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 день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Борщ из св. капусты с картофелем с мясными фрикадельками со сметаной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250/25/10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6,83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5,87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13,66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134,75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0,08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0,28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0,90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0,07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237,69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217,53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2,27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0,31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Хлеб пшеничный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1/30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2,43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0,36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12,60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63,36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0,06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0,50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11,10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19,50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4,20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0,27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 xml:space="preserve">Чай с сахаром 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200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0,20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15,04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60,96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0,01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0,10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5,25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8,25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4,40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0,87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3 день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Картофельное пюре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200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4,35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6,96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35,24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220,94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0,12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0,03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1,52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0,49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64,38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129,34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14,40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1,64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Хлеб пшеничный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1/30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2,43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0,36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12,60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63,36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0,06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0,50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11,10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19,50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4,20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0,27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 xml:space="preserve">Чай с сахаром 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200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0,20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15,04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60,96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0,01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0,10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5,25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8,25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4,40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0,87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 день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Макарон отварной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200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7,11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6,39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51,02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290,74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0,12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0,03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1,59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26,43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60,56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11,84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0,93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Хлеб пшеничный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1/30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2,43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0,36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12,60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63,36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0,06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0,50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11,10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19,50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4,20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0,27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 xml:space="preserve">Чай с сахаром 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200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0,20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15,04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60,96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0,01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0,10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5,25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8,25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4,40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0,87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5 день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Каша молочная манная с маслом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200/10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8,72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8,61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36,07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256,63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0,1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0,1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0,8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0,8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231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193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24,4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1,0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Хлеб пшеничный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1/30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2,43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0,36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12,60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63,36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0,06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0,50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11,10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19,50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4,20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0,27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 xml:space="preserve">Чай с сахаром 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200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0,20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15,04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60,96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0,01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0,10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5,25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8,25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4,40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0,87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 день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Рагу овощное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200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3,94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9,71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24,18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199,83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0,16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0,05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16,21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0,73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83,08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98,56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45,67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2,16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Хлеб пшеничный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1/30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2,43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0,36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12,60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63,36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0,06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0,50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11,10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19,50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4,20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0,27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 xml:space="preserve">Чай с сахаром 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200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0,20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15,04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60,96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0,01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0,10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5,25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8,25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4,40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0,87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7 день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Каша пшеничная вязкая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200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6,37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4,50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37,30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214,40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0,01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0,01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0,08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6,39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98,58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0,44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0,36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Хлеб пшеничный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1/30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2,43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0,36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12,60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63,36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0,06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0,50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11,10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19,50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4,20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0,27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 xml:space="preserve">Чай с сахаром 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200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0,20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15,04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60,96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0,01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0,10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5,25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8,25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4,40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0,87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8 день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Каша молочная геркулесовая с маслом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200/10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9,41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7,92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33,09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241,27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020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0,04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1,85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0,92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244,37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285,56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32,03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2,75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Хлеб пшеничный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1/30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2,43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0,36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12,60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63,36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0,06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0,50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11,10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19,50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4,20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0,27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 xml:space="preserve">Чай с сахаром 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200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0,20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15,04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60,96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0,01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0,10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5,25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8,25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4,40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0,87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9 день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Суп молочный рисовый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250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4,61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5,95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18,35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145,39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0,05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0,03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0,85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0,07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160,91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128,70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8,04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0,45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Хлеб пшеничный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1/30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2,43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0,36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12,60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63,36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0,06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0,50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11,10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19,50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4,20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0,27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 xml:space="preserve">Чай с сахаром 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200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0,20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15,04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60,96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0,01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0,10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5,25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8,25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4,40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0,87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10 день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Жаркое по- домашнему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50/250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8,25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8,64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25,57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213,04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0,23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0,03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16,94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0,72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31,46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316,76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55,80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2,37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Хлеб пшеничный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1/30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2,43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0,36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12,60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63,36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0,06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0,50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11,10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19,50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4,20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0,27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 xml:space="preserve">Чай с сахаром 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200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0,20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15,04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60,96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0,01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0,10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5,25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8,25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4,40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0,87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11 день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Картофельное пюре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200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4,35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6,96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35,24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220,94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0,12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0,03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1,52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0,49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64,38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129,34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14,40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1,64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Хлеб пшеничный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1/30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2,43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0,36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12,60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63,36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0,06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0,50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11,10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19,50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4,20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0,27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 xml:space="preserve">Чай с сахаром 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200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0,20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15,04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60,96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0,01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0,10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5,25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8,25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4,40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0,87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12 день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Макарон отварной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200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7,11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6,39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51,02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290,74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0,12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0,03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1,59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26,43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60,56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11,84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0,93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 xml:space="preserve">Винегрет овощной 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75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1,30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7,52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6,29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98,02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0,03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1,58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0,71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27,70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33,44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1,05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0,89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Хлеб пшеничный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1/30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2,43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0,36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12,60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63,36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0,06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0,50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11,10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19,50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4,20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0,27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 xml:space="preserve">Чай с сахаром 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200</w:t>
            </w: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0,20</w:t>
            </w: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15,04</w:t>
            </w: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60,96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0,01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0,10</w:t>
            </w: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0,00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5,25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8,25</w:t>
            </w: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4,40</w:t>
            </w: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0,87</w:t>
            </w: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</w:tr>
      <w:tr w:rsidR="00D07556" w:rsidRPr="00F46BD5" w:rsidTr="00F46BD5">
        <w:tc>
          <w:tcPr>
            <w:tcW w:w="67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3549" w:type="dxa"/>
          </w:tcPr>
          <w:p w:rsidR="00D07556" w:rsidRPr="00F46BD5" w:rsidRDefault="00D07556" w:rsidP="00F46BD5">
            <w:pPr>
              <w:spacing w:after="0" w:line="240" w:lineRule="auto"/>
            </w:pPr>
            <w:r w:rsidRPr="00F46BD5">
              <w:t>Итого :</w:t>
            </w:r>
          </w:p>
        </w:tc>
        <w:tc>
          <w:tcPr>
            <w:tcW w:w="987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02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85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23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1134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709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0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  <w:tc>
          <w:tcPr>
            <w:tcW w:w="851" w:type="dxa"/>
          </w:tcPr>
          <w:p w:rsidR="00D07556" w:rsidRPr="00F46BD5" w:rsidRDefault="00D07556" w:rsidP="00F46BD5">
            <w:pPr>
              <w:spacing w:after="0" w:line="240" w:lineRule="auto"/>
            </w:pPr>
          </w:p>
        </w:tc>
      </w:tr>
    </w:tbl>
    <w:p w:rsidR="00D07556" w:rsidRDefault="00D07556"/>
    <w:p w:rsidR="00D07556" w:rsidRDefault="00D07556">
      <w:r>
        <w:t>Директор школы:                               И.И.Шарафутдинова</w:t>
      </w:r>
      <w:bookmarkStart w:id="0" w:name="_GoBack"/>
      <w:bookmarkEnd w:id="0"/>
    </w:p>
    <w:sectPr w:rsidR="00D07556" w:rsidSect="0048136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481365"/>
    <w:rsid w:val="00031AA2"/>
    <w:rsid w:val="00043D84"/>
    <w:rsid w:val="00080987"/>
    <w:rsid w:val="00157244"/>
    <w:rsid w:val="001B5B2A"/>
    <w:rsid w:val="0025229A"/>
    <w:rsid w:val="002716C7"/>
    <w:rsid w:val="003062F4"/>
    <w:rsid w:val="00313F5D"/>
    <w:rsid w:val="00385B0E"/>
    <w:rsid w:val="00424C0F"/>
    <w:rsid w:val="00481365"/>
    <w:rsid w:val="005F01BB"/>
    <w:rsid w:val="00652F3E"/>
    <w:rsid w:val="00673F0E"/>
    <w:rsid w:val="006D0E7C"/>
    <w:rsid w:val="006F25F0"/>
    <w:rsid w:val="007B2874"/>
    <w:rsid w:val="00804B9D"/>
    <w:rsid w:val="00893D1C"/>
    <w:rsid w:val="008F74EB"/>
    <w:rsid w:val="00A42F87"/>
    <w:rsid w:val="00A52AD3"/>
    <w:rsid w:val="00A52FC2"/>
    <w:rsid w:val="00B55180"/>
    <w:rsid w:val="00B568A0"/>
    <w:rsid w:val="00B7482C"/>
    <w:rsid w:val="00BF3EDD"/>
    <w:rsid w:val="00C247A4"/>
    <w:rsid w:val="00CD6340"/>
    <w:rsid w:val="00CF014D"/>
    <w:rsid w:val="00D07556"/>
    <w:rsid w:val="00D765A4"/>
    <w:rsid w:val="00E37404"/>
    <w:rsid w:val="00E9746B"/>
    <w:rsid w:val="00EA2B37"/>
    <w:rsid w:val="00EC5563"/>
    <w:rsid w:val="00F46B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16C7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99"/>
    <w:rsid w:val="00EA2B37"/>
    <w:rPr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</TotalTime>
  <Pages>3</Pages>
  <Words>674</Words>
  <Characters>3848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Шигабиева</dc:creator>
  <cp:keywords/>
  <dc:description/>
  <cp:lastModifiedBy>Пользователь</cp:lastModifiedBy>
  <cp:revision>28</cp:revision>
  <cp:lastPrinted>2011-10-05T15:52:00Z</cp:lastPrinted>
  <dcterms:created xsi:type="dcterms:W3CDTF">2011-10-05T04:57:00Z</dcterms:created>
  <dcterms:modified xsi:type="dcterms:W3CDTF">2014-01-21T12:59:00Z</dcterms:modified>
</cp:coreProperties>
</file>